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22D" w:rsidRPr="00B4705C" w:rsidRDefault="0006422D">
      <w:pPr>
        <w:rPr>
          <w:rFonts w:ascii="Times New Roman" w:eastAsia="黑体" w:hAnsi="Times New Roman"/>
          <w:sz w:val="32"/>
          <w:szCs w:val="32"/>
        </w:rPr>
      </w:pPr>
      <w:r w:rsidRPr="00B4705C">
        <w:rPr>
          <w:rFonts w:ascii="Times New Roman" w:eastAsia="黑体" w:hAnsi="Times New Roman" w:hint="eastAsia"/>
          <w:sz w:val="32"/>
          <w:szCs w:val="32"/>
        </w:rPr>
        <w:t>附件</w:t>
      </w:r>
      <w:r>
        <w:rPr>
          <w:rFonts w:ascii="Times New Roman" w:eastAsia="黑体" w:hAnsi="Times New Roman"/>
          <w:sz w:val="32"/>
          <w:szCs w:val="32"/>
        </w:rPr>
        <w:t>5</w:t>
      </w:r>
      <w:bookmarkStart w:id="0" w:name="_GoBack"/>
      <w:bookmarkEnd w:id="0"/>
      <w:r w:rsidRPr="00B4705C">
        <w:rPr>
          <w:rFonts w:ascii="Times New Roman" w:eastAsia="黑体" w:hAnsi="Times New Roman" w:hint="eastAsia"/>
          <w:sz w:val="32"/>
          <w:szCs w:val="32"/>
        </w:rPr>
        <w:t>：</w:t>
      </w:r>
    </w:p>
    <w:p w:rsidR="0006422D" w:rsidRPr="00B4705C" w:rsidRDefault="0006422D" w:rsidP="0016570D">
      <w:pPr>
        <w:jc w:val="center"/>
        <w:rPr>
          <w:rFonts w:ascii="Times New Roman" w:eastAsia="方正小标宋_GBK" w:hAnsi="Times New Roman"/>
          <w:sz w:val="44"/>
          <w:szCs w:val="44"/>
        </w:rPr>
      </w:pPr>
      <w:r w:rsidRPr="00B4705C">
        <w:rPr>
          <w:rFonts w:ascii="Times New Roman" w:eastAsia="方正小标宋_GBK" w:hAnsi="Times New Roman" w:hint="eastAsia"/>
          <w:sz w:val="44"/>
          <w:szCs w:val="44"/>
        </w:rPr>
        <w:t>考场地图</w:t>
      </w:r>
    </w:p>
    <w:p w:rsidR="0006422D" w:rsidRPr="00372E0D" w:rsidRDefault="0006422D" w:rsidP="00372E0D">
      <w:pPr>
        <w:jc w:val="center"/>
        <w:rPr>
          <w:rFonts w:ascii="Times New Roman" w:hAnsi="Times New Roman"/>
        </w:rPr>
      </w:pPr>
      <w:r w:rsidRPr="008936BA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警校副本！.png" style="width:6in;height:333pt;visibility:visible">
            <v:imagedata r:id="rId6" o:title=""/>
          </v:shape>
        </w:pict>
      </w:r>
    </w:p>
    <w:p w:rsidR="0006422D" w:rsidRPr="00B4705C" w:rsidRDefault="0006422D" w:rsidP="000F54BC">
      <w:pPr>
        <w:spacing w:line="460" w:lineRule="exact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b/>
          <w:sz w:val="28"/>
          <w:szCs w:val="28"/>
        </w:rPr>
        <w:t>深圳市公安局警察训练学校：</w:t>
      </w:r>
      <w:r w:rsidRPr="00B4705C">
        <w:rPr>
          <w:rFonts w:ascii="Times New Roman" w:eastAsia="仿宋_GB2312" w:hAnsi="Times New Roman" w:hint="eastAsia"/>
          <w:sz w:val="28"/>
          <w:szCs w:val="28"/>
        </w:rPr>
        <w:t>深圳市福田区侨城东路锦绣街</w:t>
      </w:r>
      <w:r w:rsidRPr="00B4705C">
        <w:rPr>
          <w:rFonts w:ascii="Times New Roman" w:eastAsia="仿宋_GB2312" w:hAnsi="Times New Roman"/>
          <w:sz w:val="28"/>
          <w:szCs w:val="28"/>
        </w:rPr>
        <w:t>2</w:t>
      </w:r>
      <w:r w:rsidRPr="00B4705C">
        <w:rPr>
          <w:rFonts w:ascii="Times New Roman" w:eastAsia="仿宋_GB2312" w:hAnsi="Times New Roman" w:hint="eastAsia"/>
          <w:sz w:val="28"/>
          <w:szCs w:val="28"/>
        </w:rPr>
        <w:t>号</w:t>
      </w:r>
    </w:p>
    <w:p w:rsidR="0006422D" w:rsidRPr="00B4705C" w:rsidRDefault="0006422D" w:rsidP="000F54BC">
      <w:pPr>
        <w:spacing w:line="460" w:lineRule="exact"/>
        <w:rPr>
          <w:rFonts w:ascii="Times New Roman" w:eastAsia="仿宋_GB2312" w:hAnsi="Times New Roman"/>
          <w:b/>
          <w:sz w:val="28"/>
          <w:szCs w:val="28"/>
        </w:rPr>
      </w:pPr>
      <w:r w:rsidRPr="00B4705C">
        <w:rPr>
          <w:rFonts w:ascii="Times New Roman" w:eastAsia="仿宋_GB2312" w:hAnsi="Times New Roman" w:hint="eastAsia"/>
          <w:b/>
          <w:sz w:val="28"/>
          <w:szCs w:val="28"/>
        </w:rPr>
        <w:t>参考乘车路线：</w:t>
      </w:r>
    </w:p>
    <w:p w:rsidR="0006422D" w:rsidRPr="00B4705C" w:rsidRDefault="0006422D" w:rsidP="0015527F">
      <w:pPr>
        <w:spacing w:line="460" w:lineRule="exact"/>
        <w:ind w:firstLineChars="200" w:firstLine="31680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sz w:val="28"/>
          <w:szCs w:val="28"/>
        </w:rPr>
        <w:t>火车站罗宝线</w:t>
      </w:r>
      <w:r w:rsidRPr="00B4705C">
        <w:rPr>
          <w:rFonts w:ascii="Times New Roman" w:eastAsia="仿宋_GB2312" w:hAnsi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线路：火车站步行至地铁罗湖站，乘罗宝线（</w:t>
      </w:r>
      <w:r w:rsidRPr="00B4705C">
        <w:rPr>
          <w:rFonts w:ascii="Times New Roman" w:eastAsia="仿宋_GB2312" w:hAnsi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hint="eastAsia"/>
          <w:sz w:val="28"/>
          <w:szCs w:val="28"/>
        </w:rPr>
        <w:t>号线机场东方向）至侨城东站出口，步行至园博园西站转</w:t>
      </w:r>
      <w:r w:rsidRPr="00B4705C">
        <w:rPr>
          <w:rFonts w:ascii="Times New Roman" w:eastAsia="仿宋_GB2312" w:hAnsi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米。</w:t>
      </w:r>
    </w:p>
    <w:p w:rsidR="0006422D" w:rsidRPr="00B4705C" w:rsidRDefault="0006422D" w:rsidP="0015527F">
      <w:pPr>
        <w:spacing w:line="460" w:lineRule="exact"/>
        <w:ind w:firstLineChars="200" w:firstLine="31680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sz w:val="28"/>
          <w:szCs w:val="28"/>
        </w:rPr>
        <w:t>机场</w:t>
      </w:r>
      <w:r w:rsidRPr="00B4705C">
        <w:rPr>
          <w:rFonts w:ascii="Times New Roman" w:eastAsia="仿宋_GB2312" w:hAnsi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线或</w:t>
      </w:r>
      <w:r w:rsidRPr="00B4705C">
        <w:rPr>
          <w:rFonts w:ascii="Times New Roman" w:eastAsia="仿宋_GB2312" w:hAnsi="Times New Roman"/>
          <w:sz w:val="28"/>
          <w:szCs w:val="28"/>
        </w:rPr>
        <w:t>9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</w:t>
      </w:r>
      <w:r w:rsidRPr="00B4705C">
        <w:rPr>
          <w:rFonts w:ascii="Times New Roman" w:eastAsia="仿宋_GB2312" w:hAnsi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线路：宝安国际机场</w:t>
      </w:r>
      <w:r w:rsidRPr="00B4705C">
        <w:rPr>
          <w:rFonts w:ascii="Times New Roman" w:eastAsia="仿宋_GB2312" w:hAnsi="Times New Roman"/>
          <w:sz w:val="28"/>
          <w:szCs w:val="28"/>
        </w:rPr>
        <w:t>T3</w:t>
      </w:r>
      <w:r w:rsidRPr="00B4705C">
        <w:rPr>
          <w:rFonts w:ascii="Times New Roman" w:eastAsia="仿宋_GB2312" w:hAnsi="Times New Roman" w:hint="eastAsia"/>
          <w:sz w:val="28"/>
          <w:szCs w:val="28"/>
        </w:rPr>
        <w:t>航站楼乘机场</w:t>
      </w:r>
      <w:r w:rsidRPr="00B4705C">
        <w:rPr>
          <w:rFonts w:ascii="Times New Roman" w:eastAsia="仿宋_GB2312" w:hAnsi="Times New Roman"/>
          <w:sz w:val="28"/>
          <w:szCs w:val="28"/>
        </w:rPr>
        <w:t>9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线至深航大厦</w:t>
      </w:r>
      <w:r w:rsidRPr="00B4705C">
        <w:rPr>
          <w:rFonts w:ascii="宋体" w:hAnsi="宋体" w:cs="宋体" w:hint="eastAsia"/>
          <w:sz w:val="28"/>
          <w:szCs w:val="28"/>
        </w:rPr>
        <w:t>②</w:t>
      </w:r>
      <w:r w:rsidRPr="00B4705C">
        <w:rPr>
          <w:rFonts w:ascii="Times New Roman" w:eastAsia="仿宋_GB2312" w:hAnsi="Times New Roman" w:hint="eastAsia"/>
          <w:sz w:val="28"/>
          <w:szCs w:val="28"/>
        </w:rPr>
        <w:t>站下，步行</w:t>
      </w:r>
      <w:r w:rsidRPr="00B4705C">
        <w:rPr>
          <w:rFonts w:ascii="Times New Roman" w:eastAsia="仿宋_GB2312" w:hAnsi="Times New Roman"/>
          <w:sz w:val="28"/>
          <w:szCs w:val="28"/>
        </w:rPr>
        <w:t>260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米转</w:t>
      </w:r>
      <w:r w:rsidRPr="00B4705C">
        <w:rPr>
          <w:rFonts w:ascii="Times New Roman" w:eastAsia="仿宋_GB2312" w:hAnsi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米。</w:t>
      </w:r>
    </w:p>
    <w:p w:rsidR="0006422D" w:rsidRPr="00B4705C" w:rsidRDefault="0006422D" w:rsidP="0015527F">
      <w:pPr>
        <w:spacing w:line="460" w:lineRule="exact"/>
        <w:ind w:firstLineChars="200" w:firstLine="31680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sz w:val="28"/>
          <w:szCs w:val="28"/>
        </w:rPr>
        <w:t>银湖汽车站总站</w:t>
      </w:r>
      <w:r w:rsidRPr="00B4705C">
        <w:rPr>
          <w:rFonts w:ascii="Times New Roman" w:eastAsia="仿宋_GB2312" w:hAnsi="Times New Roman"/>
          <w:sz w:val="28"/>
          <w:szCs w:val="28"/>
        </w:rPr>
        <w:t>E11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线路</w:t>
      </w:r>
      <w:r w:rsidRPr="00B4705C">
        <w:rPr>
          <w:rFonts w:ascii="Times New Roman" w:eastAsia="仿宋_GB2312" w:hAnsi="Times New Roman"/>
          <w:sz w:val="28"/>
          <w:szCs w:val="28"/>
        </w:rPr>
        <w:t>→323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路线：银湖汽车站乘</w:t>
      </w:r>
      <w:r w:rsidRPr="00B4705C">
        <w:rPr>
          <w:rFonts w:ascii="Times New Roman" w:eastAsia="仿宋_GB2312" w:hAnsi="Times New Roman"/>
          <w:sz w:val="28"/>
          <w:szCs w:val="28"/>
        </w:rPr>
        <w:t>E11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路至体育馆</w:t>
      </w:r>
      <w:r w:rsidRPr="00B4705C">
        <w:rPr>
          <w:rFonts w:ascii="宋体" w:hAnsi="宋体" w:cs="宋体" w:hint="eastAsia"/>
          <w:sz w:val="28"/>
          <w:szCs w:val="28"/>
        </w:rPr>
        <w:t>②</w:t>
      </w:r>
      <w:r w:rsidRPr="00B4705C">
        <w:rPr>
          <w:rFonts w:ascii="Times New Roman" w:eastAsia="仿宋_GB2312" w:hAnsi="Times New Roman" w:hint="eastAsia"/>
          <w:sz w:val="28"/>
          <w:szCs w:val="28"/>
        </w:rPr>
        <w:t>站换乘</w:t>
      </w:r>
      <w:r w:rsidRPr="00B4705C">
        <w:rPr>
          <w:rFonts w:ascii="Times New Roman" w:eastAsia="仿宋_GB2312" w:hAnsi="Times New Roman"/>
          <w:sz w:val="28"/>
          <w:szCs w:val="28"/>
        </w:rPr>
        <w:t>323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米。</w:t>
      </w:r>
    </w:p>
    <w:p w:rsidR="0006422D" w:rsidRPr="00B4705C" w:rsidRDefault="0006422D" w:rsidP="006F561F">
      <w:pPr>
        <w:spacing w:line="460" w:lineRule="exact"/>
        <w:ind w:firstLineChars="200" w:firstLine="31680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sz w:val="28"/>
          <w:szCs w:val="28"/>
        </w:rPr>
        <w:t>福田汽车站</w:t>
      </w:r>
      <w:r>
        <w:rPr>
          <w:rFonts w:ascii="Times New Roman" w:eastAsia="仿宋_GB2312" w:hAnsi="Times New Roman" w:hint="eastAsia"/>
          <w:sz w:val="28"/>
          <w:szCs w:val="28"/>
        </w:rPr>
        <w:t>罗宝线</w:t>
      </w:r>
      <w:r w:rsidRPr="00B4705C">
        <w:rPr>
          <w:rFonts w:ascii="Times New Roman" w:eastAsia="仿宋_GB2312" w:hAnsi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线路：福田汽车站</w:t>
      </w:r>
      <w:r>
        <w:rPr>
          <w:rFonts w:ascii="Times New Roman" w:eastAsia="仿宋_GB2312" w:hAnsi="Times New Roman" w:hint="eastAsia"/>
          <w:sz w:val="28"/>
          <w:szCs w:val="28"/>
        </w:rPr>
        <w:t>步行至地铁竹子林站，</w:t>
      </w:r>
      <w:r w:rsidRPr="00B4705C">
        <w:rPr>
          <w:rFonts w:ascii="Times New Roman" w:eastAsia="仿宋_GB2312" w:hAnsi="Times New Roman" w:hint="eastAsia"/>
          <w:sz w:val="28"/>
          <w:szCs w:val="28"/>
        </w:rPr>
        <w:t>乘罗宝线（</w:t>
      </w:r>
      <w:r w:rsidRPr="00B4705C">
        <w:rPr>
          <w:rFonts w:ascii="Times New Roman" w:eastAsia="仿宋_GB2312" w:hAnsi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hint="eastAsia"/>
          <w:sz w:val="28"/>
          <w:szCs w:val="28"/>
        </w:rPr>
        <w:t>号线机场东方向）至侨城东站出口，步行至园博园西站转</w:t>
      </w:r>
      <w:r w:rsidRPr="00B4705C">
        <w:rPr>
          <w:rFonts w:ascii="Times New Roman" w:eastAsia="仿宋_GB2312" w:hAnsi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米。</w:t>
      </w:r>
    </w:p>
    <w:sectPr w:rsidR="0006422D" w:rsidRPr="00B4705C" w:rsidSect="00987BFA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22D" w:rsidRDefault="0006422D" w:rsidP="0016570D">
      <w:r>
        <w:separator/>
      </w:r>
    </w:p>
  </w:endnote>
  <w:endnote w:type="continuationSeparator" w:id="0">
    <w:p w:rsidR="0006422D" w:rsidRDefault="0006422D" w:rsidP="001657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22D" w:rsidRDefault="0006422D" w:rsidP="0016570D">
      <w:r>
        <w:separator/>
      </w:r>
    </w:p>
  </w:footnote>
  <w:footnote w:type="continuationSeparator" w:id="0">
    <w:p w:rsidR="0006422D" w:rsidRDefault="0006422D" w:rsidP="001657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2D" w:rsidRDefault="0006422D" w:rsidP="007D2AF2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847"/>
    <w:rsid w:val="0002196F"/>
    <w:rsid w:val="0006422D"/>
    <w:rsid w:val="00095AF0"/>
    <w:rsid w:val="000F54BC"/>
    <w:rsid w:val="00117731"/>
    <w:rsid w:val="0014279C"/>
    <w:rsid w:val="0015527F"/>
    <w:rsid w:val="0016570D"/>
    <w:rsid w:val="001A7810"/>
    <w:rsid w:val="001C2C43"/>
    <w:rsid w:val="001F7E9B"/>
    <w:rsid w:val="003654BF"/>
    <w:rsid w:val="00372E0D"/>
    <w:rsid w:val="00382F5B"/>
    <w:rsid w:val="003B1670"/>
    <w:rsid w:val="006A7139"/>
    <w:rsid w:val="006F561F"/>
    <w:rsid w:val="007033CA"/>
    <w:rsid w:val="007221E6"/>
    <w:rsid w:val="007B0759"/>
    <w:rsid w:val="007D2AF2"/>
    <w:rsid w:val="007D625F"/>
    <w:rsid w:val="00822DAA"/>
    <w:rsid w:val="00855844"/>
    <w:rsid w:val="00856521"/>
    <w:rsid w:val="00865A11"/>
    <w:rsid w:val="008936BA"/>
    <w:rsid w:val="00987BFA"/>
    <w:rsid w:val="009A2592"/>
    <w:rsid w:val="009D3D21"/>
    <w:rsid w:val="00A91847"/>
    <w:rsid w:val="00AD327D"/>
    <w:rsid w:val="00B10E6B"/>
    <w:rsid w:val="00B4705C"/>
    <w:rsid w:val="00BF1449"/>
    <w:rsid w:val="00C0383D"/>
    <w:rsid w:val="00C30265"/>
    <w:rsid w:val="00C30F3D"/>
    <w:rsid w:val="00C748A1"/>
    <w:rsid w:val="00CA5785"/>
    <w:rsid w:val="00D357EA"/>
    <w:rsid w:val="00D62FAF"/>
    <w:rsid w:val="00DB2CC6"/>
    <w:rsid w:val="00E63E81"/>
    <w:rsid w:val="00EF08D5"/>
    <w:rsid w:val="00F11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265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65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570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165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6570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16570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570D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47</Words>
  <Characters>274</Characters>
  <Application>Microsoft Office Outlook</Application>
  <DocSecurity>0</DocSecurity>
  <Lines>0</Lines>
  <Paragraphs>0</Paragraphs>
  <ScaleCrop>false</ScaleCrop>
  <Company>Lenovo (Beijing)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附件5：</dc:title>
  <dc:subject/>
  <dc:creator>黄镭(拟稿)</dc:creator>
  <cp:keywords/>
  <dc:description/>
  <cp:lastModifiedBy>未定义</cp:lastModifiedBy>
  <cp:revision>2</cp:revision>
  <cp:lastPrinted>2018-02-23T07:06:00Z</cp:lastPrinted>
  <dcterms:created xsi:type="dcterms:W3CDTF">2018-02-23T07:07:00Z</dcterms:created>
  <dcterms:modified xsi:type="dcterms:W3CDTF">2018-02-23T07:07:00Z</dcterms:modified>
</cp:coreProperties>
</file>