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96488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964882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96488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964882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9648825"/>
            <wp:effectExtent l="0" t="0" r="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964882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91250" cy="98774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AF2278"/>
    <w:rsid w:val="052F4A99"/>
    <w:rsid w:val="1BAF2278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2018-10-24T02:40:00Z</dcterms:created>
  <dc:creator>心肝宝贝</dc:creator>
  <cp:lastModifiedBy>心肝宝贝</cp:lastModifiedBy>
  <dcterms:modified xsi:type="dcterms:W3CDTF">2018-10-24T02:42:28Z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