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498919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5835015"/>
            <wp:effectExtent l="0" t="0" r="25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5588635"/>
            <wp:effectExtent l="0" t="0" r="31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8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828665"/>
            <wp:effectExtent l="0" t="0" r="762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2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92328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2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1723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1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4517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4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1080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137910"/>
            <wp:effectExtent l="0" t="0" r="698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3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05472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5930900"/>
            <wp:effectExtent l="0" t="0" r="508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5829935"/>
            <wp:effectExtent l="0" t="0" r="508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517515"/>
            <wp:effectExtent l="0" t="0" r="571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1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798185"/>
            <wp:effectExtent l="0" t="0" r="635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9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487035"/>
            <wp:effectExtent l="0" t="0" r="571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8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59588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062980"/>
            <wp:effectExtent l="0" t="0" r="254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984240"/>
            <wp:effectExtent l="0" t="0" r="762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8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798185"/>
            <wp:effectExtent l="0" t="0" r="635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9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138545"/>
            <wp:effectExtent l="0" t="0" r="508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3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FF5F56"/>
    <w:rsid w:val="2AFF5F5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2018-11-30T07:59:00Z</dcterms:created>
  <dc:creator>心肝宝贝</dc:creator>
  <cp:lastModifiedBy>心肝宝贝</cp:lastModifiedBy>
  <dcterms:modified xsi:type="dcterms:W3CDTF">2018-11-30T08:14:21Z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