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喀左县人民法院招聘司法辅助人员笔试成绩</w:t>
      </w:r>
    </w:p>
    <w:p>
      <w:pPr>
        <w:jc w:val="center"/>
      </w:pPr>
      <w:r>
        <w:drawing>
          <wp:inline distT="0" distB="0" distL="114300" distR="114300">
            <wp:extent cx="4587240" cy="7020560"/>
            <wp:effectExtent l="0" t="0" r="6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702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24985" cy="6821805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682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134485" cy="6869430"/>
            <wp:effectExtent l="0" t="0" r="889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686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245610" cy="6901180"/>
            <wp:effectExtent l="0" t="0" r="889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690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71365" cy="7052310"/>
            <wp:effectExtent l="0" t="0" r="63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705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324985" cy="4516120"/>
            <wp:effectExtent l="0" t="0" r="889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0233C9"/>
    <w:rsid w:val="6D535020"/>
    <w:rsid w:val="7902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2018-06-25T09:07:00Z</dcterms:created>
  <dc:creator>ASUS</dc:creator>
  <cp:lastModifiedBy>ASUS</cp:lastModifiedBy>
  <dcterms:modified xsi:type="dcterms:W3CDTF">2018-06-25T09:08:40Z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